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DC3" w:rsidRPr="00A10DFC" w:rsidRDefault="00A10DFC" w:rsidP="00A10DFC">
      <w:pPr>
        <w:jc w:val="center"/>
        <w:rPr>
          <w:b/>
          <w:sz w:val="44"/>
        </w:rPr>
      </w:pPr>
      <w:r w:rsidRPr="00A10DFC">
        <w:rPr>
          <w:b/>
          <w:sz w:val="44"/>
        </w:rPr>
        <w:t>Guide for Student</w:t>
      </w:r>
      <w:r w:rsidR="001022B8">
        <w:rPr>
          <w:b/>
          <w:sz w:val="44"/>
        </w:rPr>
        <w:t>s</w:t>
      </w:r>
    </w:p>
    <w:p w:rsidR="00A10DFC" w:rsidRDefault="00A10DFC"/>
    <w:p w:rsidR="003C2E3E" w:rsidRDefault="00A10DFC" w:rsidP="003C2E3E">
      <w:pPr>
        <w:rPr>
          <w:b/>
          <w:sz w:val="36"/>
        </w:rPr>
      </w:pPr>
      <w:r w:rsidRPr="00A10DFC">
        <w:rPr>
          <w:b/>
          <w:sz w:val="36"/>
        </w:rPr>
        <w:t>Logging in</w:t>
      </w:r>
      <w:bookmarkStart w:id="0" w:name="_GoBack"/>
      <w:bookmarkEnd w:id="0"/>
    </w:p>
    <w:p w:rsidR="00B8571E" w:rsidRPr="004B5F12" w:rsidRDefault="00B8571E" w:rsidP="00B8571E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8571E">
        <w:rPr>
          <w:rFonts w:ascii="Arial" w:eastAsia="Times New Roman" w:hAnsi="Arial" w:cs="Arial"/>
          <w:sz w:val="21"/>
          <w:szCs w:val="21"/>
          <w:lang w:eastAsia="en-GB"/>
        </w:rPr>
        <w:t xml:space="preserve">Go to </w:t>
      </w:r>
      <w:hyperlink r:id="rId5" w:history="1">
        <w:r w:rsidR="004B5F12" w:rsidRPr="00C733F6">
          <w:rPr>
            <w:rStyle w:val="Hyperlink"/>
            <w:rFonts w:ascii="Arial" w:eastAsia="Times New Roman" w:hAnsi="Arial" w:cs="Arial"/>
            <w:sz w:val="21"/>
            <w:szCs w:val="21"/>
            <w:lang w:eastAsia="en-GB"/>
          </w:rPr>
          <w:t>https://www.microsoft.com/en-gb/microsoft-365/microsoft-teams/group-chat-software</w:t>
        </w:r>
      </w:hyperlink>
      <w:r w:rsidRPr="00B8571E">
        <w:rPr>
          <w:rFonts w:ascii="Arial" w:eastAsia="Times New Roman" w:hAnsi="Arial" w:cs="Arial"/>
          <w:sz w:val="21"/>
          <w:szCs w:val="21"/>
          <w:lang w:eastAsia="en-GB"/>
        </w:rPr>
        <w:t>.</w:t>
      </w:r>
    </w:p>
    <w:p w:rsidR="004B5F12" w:rsidRPr="004B5F12" w:rsidRDefault="004B5F12" w:rsidP="00B8571E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1"/>
          <w:szCs w:val="21"/>
          <w:lang w:eastAsia="en-GB"/>
        </w:rPr>
        <w:t xml:space="preserve">Click on </w:t>
      </w:r>
      <w:r w:rsidRPr="00260A98">
        <w:rPr>
          <w:rFonts w:ascii="Arial" w:eastAsia="Times New Roman" w:hAnsi="Arial" w:cs="Arial"/>
          <w:b/>
          <w:sz w:val="21"/>
          <w:szCs w:val="21"/>
          <w:lang w:eastAsia="en-GB"/>
        </w:rPr>
        <w:t>‘Use the web app instead’</w:t>
      </w:r>
      <w:r>
        <w:rPr>
          <w:rFonts w:ascii="Arial" w:eastAsia="Times New Roman" w:hAnsi="Arial" w:cs="Arial"/>
          <w:sz w:val="21"/>
          <w:szCs w:val="21"/>
          <w:lang w:eastAsia="en-GB"/>
        </w:rPr>
        <w:t xml:space="preserve"> link. You don’t need to get the window app.</w:t>
      </w:r>
    </w:p>
    <w:p w:rsidR="004B5F12" w:rsidRDefault="004B5F12" w:rsidP="004B5F12">
      <w:pPr>
        <w:pStyle w:val="ListParagraph"/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  <w:lang w:eastAsia="en-GB"/>
        </w:rPr>
      </w:pPr>
    </w:p>
    <w:p w:rsidR="004B5F12" w:rsidRDefault="00260A98" w:rsidP="004B5F12">
      <w:pPr>
        <w:pStyle w:val="ListParagraph"/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673FC8" wp14:editId="4D0682D8">
                <wp:simplePos x="0" y="0"/>
                <wp:positionH relativeFrom="column">
                  <wp:posOffset>3383915</wp:posOffset>
                </wp:positionH>
                <wp:positionV relativeFrom="paragraph">
                  <wp:posOffset>2371791</wp:posOffset>
                </wp:positionV>
                <wp:extent cx="736270" cy="243444"/>
                <wp:effectExtent l="0" t="0" r="26035" b="23495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270" cy="243444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EB79D58" id="Oval 28" o:spid="_x0000_s1026" style="position:absolute;margin-left:266.45pt;margin-top:186.75pt;width:57.95pt;height:19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" filled="f" strokecolor="#c00000" strokeweight="1pt">
                <v:stroke joinstyle="miter"/>
              </v:oval>
            </w:pict>
          </mc:Fallback>
        </mc:AlternateContent>
      </w:r>
      <w:r w:rsidR="004B5F12">
        <w:rPr>
          <w:noProof/>
          <w:lang w:eastAsia="en-GB"/>
        </w:rPr>
        <w:drawing>
          <wp:inline distT="0" distB="0" distL="0" distR="0" wp14:anchorId="65FB870D" wp14:editId="2372011F">
            <wp:extent cx="5521526" cy="2855744"/>
            <wp:effectExtent l="0" t="0" r="3175" b="190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3971" r="16911" b="19629"/>
                    <a:stretch/>
                  </pic:blipFill>
                  <pic:spPr bwMode="auto">
                    <a:xfrm>
                      <a:off x="0" y="0"/>
                      <a:ext cx="5522026" cy="28560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5F12" w:rsidRDefault="004B5F12" w:rsidP="004B5F12">
      <w:pPr>
        <w:pStyle w:val="ListParagraph"/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  <w:lang w:eastAsia="en-GB"/>
        </w:rPr>
      </w:pPr>
    </w:p>
    <w:p w:rsidR="004B5F12" w:rsidRDefault="004B5F12" w:rsidP="004B5F12">
      <w:pPr>
        <w:pStyle w:val="ListParagraph"/>
        <w:shd w:val="clear" w:color="auto" w:fill="FFFFFF"/>
        <w:spacing w:after="0" w:line="240" w:lineRule="auto"/>
        <w:rPr>
          <w:rFonts w:ascii="Arial" w:eastAsia="Times New Roman" w:hAnsi="Arial" w:cs="Arial"/>
          <w:sz w:val="21"/>
          <w:szCs w:val="21"/>
          <w:lang w:eastAsia="en-GB"/>
        </w:rPr>
      </w:pPr>
    </w:p>
    <w:p w:rsidR="004B5F12" w:rsidRPr="00B8571E" w:rsidRDefault="004B5F12" w:rsidP="004B5F12">
      <w:pPr>
        <w:pStyle w:val="ListParagraph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8571E" w:rsidRPr="00B8571E" w:rsidRDefault="00B8571E" w:rsidP="00B8571E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8571E">
        <w:rPr>
          <w:rFonts w:ascii="Arial" w:eastAsia="Times New Roman" w:hAnsi="Arial" w:cs="Arial"/>
          <w:sz w:val="21"/>
          <w:szCs w:val="21"/>
          <w:lang w:eastAsia="en-GB"/>
        </w:rPr>
        <w:t xml:space="preserve">Click on </w:t>
      </w:r>
      <w:r w:rsidR="002271B6">
        <w:rPr>
          <w:rFonts w:ascii="Arial" w:eastAsia="Times New Roman" w:hAnsi="Arial" w:cs="Arial"/>
          <w:sz w:val="21"/>
          <w:szCs w:val="21"/>
          <w:lang w:eastAsia="en-GB"/>
        </w:rPr>
        <w:t xml:space="preserve">the </w:t>
      </w:r>
      <w:r w:rsidRPr="00B8571E">
        <w:rPr>
          <w:rFonts w:ascii="Arial" w:eastAsia="Times New Roman" w:hAnsi="Arial" w:cs="Arial"/>
          <w:sz w:val="21"/>
          <w:szCs w:val="21"/>
          <w:lang w:eastAsia="en-GB"/>
        </w:rPr>
        <w:t>‘Sign in’ button.</w:t>
      </w:r>
      <w:r>
        <w:rPr>
          <w:rFonts w:ascii="Arial" w:eastAsia="Times New Roman" w:hAnsi="Arial" w:cs="Arial"/>
          <w:sz w:val="21"/>
          <w:szCs w:val="21"/>
          <w:lang w:eastAsia="en-GB"/>
        </w:rPr>
        <w:t xml:space="preserve"> A Sign in box will appear.</w:t>
      </w:r>
    </w:p>
    <w:p w:rsidR="00B8571E" w:rsidRDefault="00B8571E" w:rsidP="00B8571E">
      <w:pPr>
        <w:pStyle w:val="ListParagraph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8571E" w:rsidRDefault="00B8571E" w:rsidP="00B8571E">
      <w:pPr>
        <w:pStyle w:val="ListParagraph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4A009688" wp14:editId="7C05019B">
            <wp:extent cx="2351314" cy="2380499"/>
            <wp:effectExtent l="0" t="0" r="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1190" t="17790" r="33417" b="18508"/>
                    <a:stretch/>
                  </pic:blipFill>
                  <pic:spPr bwMode="auto">
                    <a:xfrm>
                      <a:off x="0" y="0"/>
                      <a:ext cx="2352164" cy="2381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571E" w:rsidRDefault="00B8571E" w:rsidP="00B8571E">
      <w:pPr>
        <w:pStyle w:val="ListParagraph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8571E" w:rsidRDefault="00B8571E" w:rsidP="00B8571E">
      <w:pPr>
        <w:pStyle w:val="ListParagraph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8571E" w:rsidRDefault="00B8571E" w:rsidP="00B8571E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8571E">
        <w:rPr>
          <w:rFonts w:ascii="Times New Roman" w:eastAsia="Times New Roman" w:hAnsi="Times New Roman" w:cs="Times New Roman"/>
          <w:sz w:val="24"/>
          <w:szCs w:val="24"/>
          <w:lang w:eastAsia="en-GB"/>
        </w:rPr>
        <w:t>Enter your email address provided by the school.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hyperlink r:id="rId8" w:history="1">
        <w:r w:rsidRPr="00C733F6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xxxx@o365.minetjunior.org.uk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B8571E" w:rsidRDefault="00B8571E" w:rsidP="00B8571E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Enter your password.</w:t>
      </w:r>
    </w:p>
    <w:p w:rsidR="00B8571E" w:rsidRDefault="00B8571E" w:rsidP="00B8571E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You are now logged </w:t>
      </w:r>
      <w:r w:rsidR="00260A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to your account.</w:t>
      </w:r>
    </w:p>
    <w:p w:rsidR="00B8571E" w:rsidRDefault="00B8571E" w:rsidP="00B8571E">
      <w:pPr>
        <w:pStyle w:val="ListParagraph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B5F12" w:rsidRDefault="004B5F12" w:rsidP="00B8571E">
      <w:pPr>
        <w:rPr>
          <w:b/>
          <w:sz w:val="36"/>
        </w:rPr>
      </w:pPr>
    </w:p>
    <w:p w:rsidR="004B5F12" w:rsidRDefault="004B5F12" w:rsidP="00B8571E">
      <w:pPr>
        <w:rPr>
          <w:b/>
          <w:sz w:val="36"/>
        </w:rPr>
      </w:pPr>
    </w:p>
    <w:p w:rsidR="00B8571E" w:rsidRPr="00B8571E" w:rsidRDefault="00B8571E" w:rsidP="00B8571E">
      <w:pPr>
        <w:rPr>
          <w:b/>
          <w:sz w:val="36"/>
        </w:rPr>
      </w:pPr>
      <w:r w:rsidRPr="00B8571E">
        <w:rPr>
          <w:b/>
          <w:sz w:val="36"/>
        </w:rPr>
        <w:lastRenderedPageBreak/>
        <w:t>Accessing your homework</w:t>
      </w:r>
    </w:p>
    <w:p w:rsidR="00874C4E" w:rsidRPr="00874C4E" w:rsidRDefault="00B8571E" w:rsidP="00874C4E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4C4E">
        <w:rPr>
          <w:rFonts w:ascii="Times New Roman" w:eastAsia="Times New Roman" w:hAnsi="Times New Roman" w:cs="Times New Roman"/>
          <w:sz w:val="24"/>
          <w:szCs w:val="24"/>
          <w:lang w:eastAsia="en-GB"/>
        </w:rPr>
        <w:t>Once logged in, you will see this interface. This</w:t>
      </w:r>
      <w:r w:rsidR="00874C4E" w:rsidRPr="00874C4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shows the team you are </w:t>
      </w:r>
      <w:r w:rsidR="002271B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 </w:t>
      </w:r>
      <w:r w:rsidR="00874C4E" w:rsidRPr="00874C4E">
        <w:rPr>
          <w:rFonts w:ascii="Times New Roman" w:eastAsia="Times New Roman" w:hAnsi="Times New Roman" w:cs="Times New Roman"/>
          <w:sz w:val="24"/>
          <w:szCs w:val="24"/>
          <w:lang w:eastAsia="en-GB"/>
        </w:rPr>
        <w:t>member of. Click on your class Team Tile ‘5R’.</w:t>
      </w:r>
    </w:p>
    <w:p w:rsidR="003C2E3E" w:rsidRPr="00B8571E" w:rsidRDefault="003C2E3E" w:rsidP="00874C4E">
      <w:pPr>
        <w:pStyle w:val="ListParagraph"/>
        <w:shd w:val="clear" w:color="auto" w:fill="FFFFFF"/>
        <w:spacing w:after="0" w:line="240" w:lineRule="auto"/>
        <w:rPr>
          <w:rFonts w:ascii="Arial" w:eastAsia="Times New Roman" w:hAnsi="Arial" w:cs="Arial"/>
          <w:color w:val="202124"/>
          <w:sz w:val="24"/>
          <w:szCs w:val="24"/>
          <w:lang w:eastAsia="en-GB"/>
        </w:rPr>
      </w:pPr>
    </w:p>
    <w:p w:rsidR="003C2E3E" w:rsidRPr="003C2E3E" w:rsidRDefault="003C2E3E" w:rsidP="003C2E3E">
      <w:pPr>
        <w:shd w:val="clear" w:color="auto" w:fill="FFFFFF"/>
        <w:spacing w:after="0" w:line="240" w:lineRule="auto"/>
        <w:ind w:left="360"/>
        <w:textAlignment w:val="center"/>
        <w:rPr>
          <w:rFonts w:ascii="Arial" w:eastAsia="Times New Roman" w:hAnsi="Arial" w:cs="Arial"/>
          <w:color w:val="202124"/>
          <w:sz w:val="20"/>
          <w:szCs w:val="20"/>
          <w:lang w:eastAsia="en-GB"/>
        </w:rPr>
      </w:pPr>
    </w:p>
    <w:p w:rsidR="00A10DFC" w:rsidRDefault="00A10DFC"/>
    <w:p w:rsidR="00A10DFC" w:rsidRDefault="00A10DFC">
      <w:r>
        <w:rPr>
          <w:noProof/>
          <w:lang w:eastAsia="en-GB"/>
        </w:rPr>
        <w:drawing>
          <wp:inline distT="0" distB="0" distL="0" distR="0" wp14:anchorId="4B1820A3" wp14:editId="130DE356">
            <wp:extent cx="3238500" cy="294229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r="65825" b="44801"/>
                    <a:stretch/>
                  </pic:blipFill>
                  <pic:spPr bwMode="auto">
                    <a:xfrm>
                      <a:off x="0" y="0"/>
                      <a:ext cx="3275846" cy="29762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0DFC" w:rsidRDefault="00A10DFC" w:rsidP="00A10DFC"/>
    <w:p w:rsidR="00A10DFC" w:rsidRPr="00874C4E" w:rsidRDefault="00A10DFC" w:rsidP="00A10DF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10DFC" w:rsidRDefault="00526ACC" w:rsidP="00874C4E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4C4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Click on </w:t>
      </w:r>
      <w:r w:rsidR="002271B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</w:t>
      </w:r>
      <w:r w:rsidRPr="00874C4E">
        <w:rPr>
          <w:rFonts w:ascii="Times New Roman" w:eastAsia="Times New Roman" w:hAnsi="Times New Roman" w:cs="Times New Roman"/>
          <w:sz w:val="24"/>
          <w:szCs w:val="24"/>
          <w:lang w:eastAsia="en-GB"/>
        </w:rPr>
        <w:t>‘A</w:t>
      </w:r>
      <w:r w:rsidR="00A10DFC" w:rsidRPr="00874C4E">
        <w:rPr>
          <w:rFonts w:ascii="Times New Roman" w:eastAsia="Times New Roman" w:hAnsi="Times New Roman" w:cs="Times New Roman"/>
          <w:sz w:val="24"/>
          <w:szCs w:val="24"/>
          <w:lang w:eastAsia="en-GB"/>
        </w:rPr>
        <w:t>ssignment</w:t>
      </w:r>
      <w:r w:rsidRPr="00874C4E">
        <w:rPr>
          <w:rFonts w:ascii="Times New Roman" w:eastAsia="Times New Roman" w:hAnsi="Times New Roman" w:cs="Times New Roman"/>
          <w:sz w:val="24"/>
          <w:szCs w:val="24"/>
          <w:lang w:eastAsia="en-GB"/>
        </w:rPr>
        <w:t>’</w:t>
      </w:r>
      <w:r w:rsidR="00874C4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link </w:t>
      </w:r>
      <w:r w:rsidRPr="00874C4E">
        <w:rPr>
          <w:rFonts w:ascii="Times New Roman" w:eastAsia="Times New Roman" w:hAnsi="Times New Roman" w:cs="Times New Roman"/>
          <w:sz w:val="24"/>
          <w:szCs w:val="24"/>
          <w:lang w:eastAsia="en-GB"/>
        </w:rPr>
        <w:t>on the left</w:t>
      </w:r>
      <w:r w:rsidR="00260A98">
        <w:rPr>
          <w:rFonts w:ascii="Times New Roman" w:eastAsia="Times New Roman" w:hAnsi="Times New Roman" w:cs="Times New Roman"/>
          <w:sz w:val="24"/>
          <w:szCs w:val="24"/>
          <w:lang w:eastAsia="en-GB"/>
        </w:rPr>
        <w:t>-hand</w:t>
      </w:r>
      <w:r w:rsidRPr="00874C4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side of the panel.</w:t>
      </w:r>
    </w:p>
    <w:p w:rsidR="00874C4E" w:rsidRPr="00874C4E" w:rsidRDefault="00874C4E" w:rsidP="00874C4E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526ACC" w:rsidRDefault="00526ACC" w:rsidP="00526ACC">
      <w:pPr>
        <w:pStyle w:val="ListParagraph"/>
        <w:rPr>
          <w:sz w:val="36"/>
        </w:rPr>
      </w:pPr>
      <w:r>
        <w:rPr>
          <w:noProof/>
          <w:lang w:eastAsia="en-GB"/>
        </w:rPr>
        <w:drawing>
          <wp:inline distT="0" distB="0" distL="0" distR="0" wp14:anchorId="2BC3B643" wp14:editId="06AEB433">
            <wp:extent cx="3170712" cy="298056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61109" b="35004"/>
                    <a:stretch/>
                  </pic:blipFill>
                  <pic:spPr bwMode="auto">
                    <a:xfrm>
                      <a:off x="0" y="0"/>
                      <a:ext cx="3180479" cy="29897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26ACC" w:rsidRDefault="00526ACC" w:rsidP="00526ACC">
      <w:pPr>
        <w:pStyle w:val="ListParagraph"/>
        <w:rPr>
          <w:sz w:val="36"/>
        </w:rPr>
      </w:pPr>
    </w:p>
    <w:p w:rsidR="00526ACC" w:rsidRDefault="00526ACC" w:rsidP="00526ACC">
      <w:pPr>
        <w:pStyle w:val="ListParagraph"/>
        <w:rPr>
          <w:sz w:val="36"/>
        </w:rPr>
      </w:pPr>
    </w:p>
    <w:p w:rsidR="004B5F12" w:rsidRDefault="004B5F12" w:rsidP="00526ACC">
      <w:pPr>
        <w:pStyle w:val="ListParagraph"/>
        <w:rPr>
          <w:sz w:val="36"/>
        </w:rPr>
      </w:pPr>
    </w:p>
    <w:p w:rsidR="004B5F12" w:rsidRDefault="004B5F12" w:rsidP="00526ACC">
      <w:pPr>
        <w:pStyle w:val="ListParagraph"/>
        <w:rPr>
          <w:sz w:val="36"/>
        </w:rPr>
      </w:pPr>
    </w:p>
    <w:p w:rsidR="004B5F12" w:rsidRDefault="004B5F12" w:rsidP="00526ACC">
      <w:pPr>
        <w:pStyle w:val="ListParagraph"/>
        <w:rPr>
          <w:sz w:val="36"/>
        </w:rPr>
      </w:pPr>
    </w:p>
    <w:p w:rsidR="00526ACC" w:rsidRPr="00874C4E" w:rsidRDefault="00526ACC" w:rsidP="00874C4E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4C4E">
        <w:rPr>
          <w:rFonts w:ascii="Times New Roman" w:eastAsia="Times New Roman" w:hAnsi="Times New Roman" w:cs="Times New Roman"/>
          <w:sz w:val="24"/>
          <w:szCs w:val="24"/>
          <w:lang w:eastAsia="en-GB"/>
        </w:rPr>
        <w:t>Click on the assignment you would like to do.</w:t>
      </w:r>
    </w:p>
    <w:p w:rsidR="00526ACC" w:rsidRDefault="00526ACC" w:rsidP="00526ACC">
      <w:pPr>
        <w:pStyle w:val="ListParagraph"/>
        <w:rPr>
          <w:sz w:val="36"/>
        </w:rPr>
      </w:pPr>
    </w:p>
    <w:p w:rsidR="00526ACC" w:rsidRDefault="00526ACC" w:rsidP="00526ACC">
      <w:pPr>
        <w:pStyle w:val="ListParagraph"/>
        <w:rPr>
          <w:sz w:val="36"/>
        </w:rPr>
      </w:pPr>
      <w:r>
        <w:rPr>
          <w:noProof/>
          <w:lang w:eastAsia="en-GB"/>
        </w:rPr>
        <w:drawing>
          <wp:inline distT="0" distB="0" distL="0" distR="0" wp14:anchorId="046DC544" wp14:editId="023586CB">
            <wp:extent cx="5543550" cy="914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0319" t="40513" r="6268" b="35026"/>
                    <a:stretch/>
                  </pic:blipFill>
                  <pic:spPr bwMode="auto">
                    <a:xfrm>
                      <a:off x="0" y="0"/>
                      <a:ext cx="5543550" cy="914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26ACC" w:rsidRDefault="00526ACC" w:rsidP="00526ACC">
      <w:pPr>
        <w:pStyle w:val="ListParagraph"/>
        <w:rPr>
          <w:sz w:val="36"/>
        </w:rPr>
      </w:pPr>
    </w:p>
    <w:p w:rsidR="00526ACC" w:rsidRDefault="00874C4E" w:rsidP="00874C4E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4C4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Details of your assignment will appear. </w:t>
      </w:r>
    </w:p>
    <w:p w:rsidR="00874C4E" w:rsidRPr="00874C4E" w:rsidRDefault="00874C4E" w:rsidP="00874C4E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526ACC" w:rsidRDefault="00526ACC" w:rsidP="00526ACC">
      <w:pPr>
        <w:pStyle w:val="ListParagraph"/>
        <w:rPr>
          <w:sz w:val="36"/>
        </w:rPr>
      </w:pPr>
      <w:r>
        <w:rPr>
          <w:noProof/>
          <w:lang w:eastAsia="en-GB"/>
        </w:rPr>
        <w:drawing>
          <wp:inline distT="0" distB="0" distL="0" distR="0" wp14:anchorId="2DECFF47" wp14:editId="3138589C">
            <wp:extent cx="4553585" cy="2030681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r="31474" b="45672"/>
                    <a:stretch/>
                  </pic:blipFill>
                  <pic:spPr bwMode="auto">
                    <a:xfrm>
                      <a:off x="0" y="0"/>
                      <a:ext cx="4554187" cy="20309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4C4E" w:rsidRPr="00526ACC" w:rsidRDefault="00874C4E" w:rsidP="00526ACC">
      <w:pPr>
        <w:rPr>
          <w:sz w:val="36"/>
        </w:rPr>
      </w:pPr>
    </w:p>
    <w:p w:rsidR="00CB361F" w:rsidRDefault="004B5F12" w:rsidP="00874C4E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You can access your homework sheet simply by clicki</w:t>
      </w:r>
      <w:r w:rsidR="00E14BB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ng on the file name. Otherwise,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c</w:t>
      </w:r>
      <w:r w:rsidR="00526ACC" w:rsidRPr="00874C4E">
        <w:rPr>
          <w:rFonts w:ascii="Times New Roman" w:eastAsia="Times New Roman" w:hAnsi="Times New Roman" w:cs="Times New Roman"/>
          <w:sz w:val="24"/>
          <w:szCs w:val="24"/>
          <w:lang w:eastAsia="en-GB"/>
        </w:rPr>
        <w:t>lick</w:t>
      </w:r>
      <w:r w:rsidR="00260A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on the three dots on the right-hand </w:t>
      </w:r>
      <w:r w:rsidR="00526ACC" w:rsidRPr="00874C4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side of the panel </w:t>
      </w:r>
      <w:r w:rsidR="00CB361F" w:rsidRPr="00874C4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showing your </w:t>
      </w:r>
      <w:r w:rsidR="00526ACC" w:rsidRPr="00874C4E">
        <w:rPr>
          <w:rFonts w:ascii="Times New Roman" w:eastAsia="Times New Roman" w:hAnsi="Times New Roman" w:cs="Times New Roman"/>
          <w:sz w:val="24"/>
          <w:szCs w:val="24"/>
          <w:lang w:eastAsia="en-GB"/>
        </w:rPr>
        <w:t>assignment file name.</w:t>
      </w:r>
      <w:r w:rsidR="00CB361F" w:rsidRPr="00874C4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 drop down will appear.</w:t>
      </w:r>
    </w:p>
    <w:p w:rsidR="00874C4E" w:rsidRPr="00874C4E" w:rsidRDefault="00874C4E" w:rsidP="00874C4E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B361F" w:rsidRDefault="00E14BB9" w:rsidP="00CB361F">
      <w:pPr>
        <w:pStyle w:val="ListParagraph"/>
        <w:rPr>
          <w:sz w:val="36"/>
        </w:rPr>
      </w:pPr>
      <w:r>
        <w:rPr>
          <w:noProof/>
          <w:lang w:eastAsia="en-GB"/>
        </w:rPr>
        <w:drawing>
          <wp:inline distT="0" distB="0" distL="0" distR="0" wp14:anchorId="763EC51A" wp14:editId="06BB5245">
            <wp:extent cx="4387932" cy="2358714"/>
            <wp:effectExtent l="0" t="0" r="0" b="38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6991" r="36834" b="32644"/>
                    <a:stretch/>
                  </pic:blipFill>
                  <pic:spPr bwMode="auto">
                    <a:xfrm>
                      <a:off x="0" y="0"/>
                      <a:ext cx="4391729" cy="2360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5F12" w:rsidRDefault="004B5F12" w:rsidP="00CB361F">
      <w:pPr>
        <w:pStyle w:val="ListParagraph"/>
        <w:rPr>
          <w:sz w:val="36"/>
        </w:rPr>
      </w:pPr>
    </w:p>
    <w:p w:rsidR="004B5F12" w:rsidRDefault="004B5F12" w:rsidP="00CB361F">
      <w:pPr>
        <w:pStyle w:val="ListParagraph"/>
        <w:rPr>
          <w:sz w:val="36"/>
        </w:rPr>
      </w:pPr>
    </w:p>
    <w:p w:rsidR="00526ACC" w:rsidRDefault="00CB361F" w:rsidP="00874C4E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74C4E">
        <w:rPr>
          <w:rFonts w:ascii="Times New Roman" w:eastAsia="Times New Roman" w:hAnsi="Times New Roman" w:cs="Times New Roman"/>
          <w:sz w:val="24"/>
          <w:szCs w:val="24"/>
          <w:lang w:eastAsia="en-GB"/>
        </w:rPr>
        <w:t>Click on ‘Open in Word Online’.</w:t>
      </w:r>
      <w:r w:rsidR="00874C4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Your assignment will open and you will be able to complete the sheet. Your work will be saved automatically. </w:t>
      </w:r>
    </w:p>
    <w:p w:rsidR="00874C4E" w:rsidRDefault="00874C4E" w:rsidP="00874C4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48777A32" wp14:editId="5F1F671A">
            <wp:extent cx="6417537" cy="3253839"/>
            <wp:effectExtent l="0" t="0" r="254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6830" r="3420" b="6114"/>
                    <a:stretch/>
                  </pic:blipFill>
                  <pic:spPr bwMode="auto">
                    <a:xfrm>
                      <a:off x="0" y="0"/>
                      <a:ext cx="6418613" cy="3254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4C4E" w:rsidRDefault="00874C4E" w:rsidP="00874C4E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B5F12" w:rsidRDefault="00874C4E" w:rsidP="00874C4E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After completing your task click on </w:t>
      </w:r>
      <w:r w:rsidR="002271B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‘Close’ button on the top right hand side of the screen.</w:t>
      </w:r>
      <w:r w:rsidR="004B5F1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874C4E" w:rsidRPr="00260A98" w:rsidRDefault="00260A98" w:rsidP="004B5F12">
      <w:pPr>
        <w:pStyle w:val="ListParagraph"/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Tip: Open the file once mor</w:t>
      </w:r>
      <w:r w:rsidR="004B5F12" w:rsidRPr="00260A98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e just to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 make sure that your work is sav</w:t>
      </w:r>
      <w:r w:rsidR="004B5F12" w:rsidRPr="00260A98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e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d</w:t>
      </w:r>
      <w:r w:rsidR="004B5F12" w:rsidRPr="00260A98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 and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then </w:t>
      </w:r>
      <w:r w:rsidR="004B5F12" w:rsidRPr="00260A98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 xml:space="preserve">close </w:t>
      </w:r>
      <w:r w:rsidRPr="00260A98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again</w:t>
      </w:r>
      <w:r w:rsidR="004B5F12" w:rsidRPr="00260A98">
        <w:rPr>
          <w:rFonts w:ascii="Times New Roman" w:eastAsia="Times New Roman" w:hAnsi="Times New Roman" w:cs="Times New Roman"/>
          <w:i/>
          <w:sz w:val="24"/>
          <w:szCs w:val="24"/>
          <w:lang w:eastAsia="en-GB"/>
        </w:rPr>
        <w:t>.</w:t>
      </w:r>
    </w:p>
    <w:p w:rsidR="004B5F12" w:rsidRDefault="004B5F12" w:rsidP="004B5F12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B5F12" w:rsidRDefault="004B5F12" w:rsidP="00874C4E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Click on the purple coloured ‘Turn in’ button on the top right corner. Your assignment will be sent to your teacher.</w:t>
      </w:r>
    </w:p>
    <w:p w:rsidR="004B5F12" w:rsidRDefault="004B5F12" w:rsidP="004B5F12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74C4E" w:rsidRPr="00874C4E" w:rsidRDefault="004B5F12" w:rsidP="004B5F12">
      <w:pPr>
        <w:pStyle w:val="ListParagrap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1A098467" wp14:editId="22D9786F">
            <wp:extent cx="2579548" cy="653143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78723" t="11439" b="79419"/>
                    <a:stretch/>
                  </pic:blipFill>
                  <pic:spPr bwMode="auto">
                    <a:xfrm>
                      <a:off x="0" y="0"/>
                      <a:ext cx="2660205" cy="673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A50448" w:rsidRDefault="00A50448" w:rsidP="00A50448">
      <w:pPr>
        <w:pStyle w:val="ListParagraph"/>
        <w:rPr>
          <w:sz w:val="36"/>
        </w:rPr>
      </w:pPr>
    </w:p>
    <w:p w:rsidR="004B5F12" w:rsidRDefault="004B5F12" w:rsidP="004B5F12">
      <w:pPr>
        <w:rPr>
          <w:b/>
          <w:sz w:val="36"/>
        </w:rPr>
      </w:pPr>
      <w:r>
        <w:rPr>
          <w:b/>
          <w:sz w:val="36"/>
        </w:rPr>
        <w:t>Troubleshooting -</w:t>
      </w:r>
      <w:r w:rsidRPr="004B5F12">
        <w:rPr>
          <w:b/>
          <w:sz w:val="36"/>
        </w:rPr>
        <w:t xml:space="preserve">I am unable to </w:t>
      </w:r>
      <w:r>
        <w:rPr>
          <w:b/>
          <w:sz w:val="36"/>
        </w:rPr>
        <w:t>write on my sheet.</w:t>
      </w:r>
    </w:p>
    <w:p w:rsidR="004B5F12" w:rsidRDefault="004B5F12" w:rsidP="004B5F12">
      <w:pPr>
        <w:ind w:left="42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B5F12">
        <w:rPr>
          <w:rFonts w:ascii="Times New Roman" w:eastAsia="Times New Roman" w:hAnsi="Times New Roman" w:cs="Times New Roman"/>
          <w:sz w:val="24"/>
          <w:szCs w:val="24"/>
          <w:lang w:eastAsia="en-GB"/>
        </w:rPr>
        <w:t>There are three ways you can still turn your homework in.</w:t>
      </w:r>
    </w:p>
    <w:p w:rsidR="004B5F12" w:rsidRPr="00BD4724" w:rsidRDefault="00BD4724" w:rsidP="00E14BB9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  <w:b/>
          <w:color w:val="7030A0"/>
          <w:sz w:val="24"/>
          <w:szCs w:val="24"/>
          <w:u w:val="single"/>
          <w:lang w:eastAsia="en-GB"/>
        </w:rPr>
      </w:pPr>
      <w:r>
        <w:rPr>
          <w:rFonts w:ascii="Times New Roman" w:eastAsia="Times New Roman" w:hAnsi="Times New Roman" w:cs="Times New Roman"/>
          <w:b/>
          <w:color w:val="7030A0"/>
          <w:sz w:val="24"/>
          <w:szCs w:val="24"/>
          <w:u w:val="single"/>
          <w:lang w:eastAsia="en-GB"/>
        </w:rPr>
        <w:t>Method 1</w:t>
      </w:r>
      <w:r w:rsidR="00E14BB9" w:rsidRPr="00BD4724">
        <w:rPr>
          <w:rFonts w:ascii="Times New Roman" w:eastAsia="Times New Roman" w:hAnsi="Times New Roman" w:cs="Times New Roman"/>
          <w:b/>
          <w:color w:val="7030A0"/>
          <w:sz w:val="24"/>
          <w:szCs w:val="24"/>
          <w:u w:val="single"/>
          <w:lang w:eastAsia="en-GB"/>
        </w:rPr>
        <w:t xml:space="preserve"> - D</w:t>
      </w:r>
      <w:r>
        <w:rPr>
          <w:rFonts w:ascii="Times New Roman" w:eastAsia="Times New Roman" w:hAnsi="Times New Roman" w:cs="Times New Roman"/>
          <w:b/>
          <w:color w:val="7030A0"/>
          <w:sz w:val="24"/>
          <w:szCs w:val="24"/>
          <w:u w:val="single"/>
          <w:lang w:eastAsia="en-GB"/>
        </w:rPr>
        <w:t>ownload your homework sheet</w:t>
      </w:r>
    </w:p>
    <w:p w:rsidR="00E14BB9" w:rsidRPr="00BD4724" w:rsidRDefault="00C81700" w:rsidP="00BD4724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D4724">
        <w:rPr>
          <w:rFonts w:ascii="Times New Roman" w:eastAsia="Times New Roman" w:hAnsi="Times New Roman" w:cs="Times New Roman"/>
          <w:sz w:val="24"/>
          <w:szCs w:val="24"/>
          <w:lang w:eastAsia="en-GB"/>
        </w:rPr>
        <w:t>Follow steps</w:t>
      </w:r>
      <w:r w:rsidR="00E14BB9" w:rsidRPr="00BD472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1-5 of ‘Accessing you Homework’ guide. Instead of clicking on ‘Open in Word Online’, click on ‘Download’. </w:t>
      </w:r>
    </w:p>
    <w:p w:rsidR="00E14BB9" w:rsidRDefault="00E14BB9" w:rsidP="00E14BB9">
      <w:pPr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6B851CAF" wp14:editId="1042C2E8">
            <wp:extent cx="3823854" cy="2130271"/>
            <wp:effectExtent l="0" t="0" r="5715" b="38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626" r="38112" b="39326"/>
                    <a:stretch/>
                  </pic:blipFill>
                  <pic:spPr bwMode="auto">
                    <a:xfrm>
                      <a:off x="0" y="0"/>
                      <a:ext cx="3853543" cy="21468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1700" w:rsidRDefault="00C81700" w:rsidP="00E14BB9">
      <w:pPr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14BB9" w:rsidRPr="00BD4724" w:rsidRDefault="00E14BB9" w:rsidP="00BD4724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D4724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Your file will start to downl</w:t>
      </w:r>
      <w:r w:rsidR="00260A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oad and will appear at the </w:t>
      </w:r>
      <w:r w:rsidRPr="00BD472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bottom </w:t>
      </w:r>
      <w:r w:rsidR="00260A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left </w:t>
      </w:r>
      <w:r w:rsidRPr="00BD4724">
        <w:rPr>
          <w:rFonts w:ascii="Times New Roman" w:eastAsia="Times New Roman" w:hAnsi="Times New Roman" w:cs="Times New Roman"/>
          <w:sz w:val="24"/>
          <w:szCs w:val="24"/>
          <w:lang w:eastAsia="en-GB"/>
        </w:rPr>
        <w:t>of your screen.</w:t>
      </w:r>
    </w:p>
    <w:p w:rsidR="00E14BB9" w:rsidRDefault="00E14BB9" w:rsidP="00E14BB9">
      <w:pPr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E14BB9" w:rsidRDefault="00C81700" w:rsidP="00E14BB9">
      <w:pPr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2F3803" wp14:editId="50848DA0">
                <wp:simplePos x="0" y="0"/>
                <wp:positionH relativeFrom="column">
                  <wp:posOffset>366156</wp:posOffset>
                </wp:positionH>
                <wp:positionV relativeFrom="paragraph">
                  <wp:posOffset>2747389</wp:posOffset>
                </wp:positionV>
                <wp:extent cx="1062841" cy="486889"/>
                <wp:effectExtent l="0" t="0" r="23495" b="2794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2841" cy="486889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AEF2541" id="Oval 21" o:spid="_x0000_s1026" style="position:absolute;margin-left:28.85pt;margin-top:216.35pt;width:83.7pt;height:38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" filled="f" strokecolor="#c00000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2AAE70D9" wp14:editId="4BF32777">
            <wp:extent cx="3515096" cy="2974904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t="7154" r="41140" b="4285"/>
                    <a:stretch/>
                  </pic:blipFill>
                  <pic:spPr bwMode="auto">
                    <a:xfrm>
                      <a:off x="0" y="0"/>
                      <a:ext cx="3522616" cy="29812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4724" w:rsidRDefault="00BD4724" w:rsidP="00E14BB9">
      <w:pPr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81700" w:rsidRPr="00BD4724" w:rsidRDefault="00C81700" w:rsidP="00BD4724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2546878</wp:posOffset>
                </wp:positionH>
                <wp:positionV relativeFrom="paragraph">
                  <wp:posOffset>288925</wp:posOffset>
                </wp:positionV>
                <wp:extent cx="676646" cy="290945"/>
                <wp:effectExtent l="0" t="0" r="28575" b="1397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646" cy="29094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260D2B8" id="Oval 18" o:spid="_x0000_s1026" style="position:absolute;margin-left:200.55pt;margin-top:22.75pt;width:53.3pt;height:2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" filled="f" strokecolor="#c00000" strokeweight="1pt">
                <v:stroke joinstyle="miter"/>
              </v:oval>
            </w:pict>
          </mc:Fallback>
        </mc:AlternateContent>
      </w:r>
      <w:r w:rsidRPr="00BD4724">
        <w:rPr>
          <w:rFonts w:ascii="Times New Roman" w:eastAsia="Times New Roman" w:hAnsi="Times New Roman" w:cs="Times New Roman"/>
          <w:sz w:val="24"/>
          <w:szCs w:val="24"/>
          <w:lang w:eastAsia="en-GB"/>
        </w:rPr>
        <w:t>Click on it. Your homework file will open in word.</w:t>
      </w:r>
    </w:p>
    <w:p w:rsidR="00C81700" w:rsidRDefault="00C81700" w:rsidP="00E14BB9">
      <w:pPr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02C2D36C" wp14:editId="63B329D7">
            <wp:extent cx="4558008" cy="2772888"/>
            <wp:effectExtent l="0" t="0" r="0" b="889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r="20824" b="14368"/>
                    <a:stretch/>
                  </pic:blipFill>
                  <pic:spPr bwMode="auto">
                    <a:xfrm>
                      <a:off x="0" y="0"/>
                      <a:ext cx="4568349" cy="27791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1700" w:rsidRPr="00BD4724" w:rsidRDefault="00C81700" w:rsidP="00BD4724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D4724">
        <w:rPr>
          <w:rFonts w:ascii="Times New Roman" w:eastAsia="Times New Roman" w:hAnsi="Times New Roman" w:cs="Times New Roman"/>
          <w:sz w:val="24"/>
          <w:szCs w:val="24"/>
          <w:lang w:eastAsia="en-GB"/>
        </w:rPr>
        <w:t>Click on ‘Enable Editing’ button.</w:t>
      </w:r>
    </w:p>
    <w:p w:rsidR="00C81700" w:rsidRPr="00BD4724" w:rsidRDefault="00C81700" w:rsidP="00BD4724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D4724">
        <w:rPr>
          <w:rFonts w:ascii="Times New Roman" w:eastAsia="Times New Roman" w:hAnsi="Times New Roman" w:cs="Times New Roman"/>
          <w:sz w:val="24"/>
          <w:szCs w:val="24"/>
          <w:lang w:eastAsia="en-GB"/>
        </w:rPr>
        <w:t>Save this worksheet in your computer/Laptop.</w:t>
      </w:r>
    </w:p>
    <w:p w:rsidR="00C81700" w:rsidRPr="00BD4724" w:rsidRDefault="00C81700" w:rsidP="00BD4724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D4724">
        <w:rPr>
          <w:rFonts w:ascii="Times New Roman" w:eastAsia="Times New Roman" w:hAnsi="Times New Roman" w:cs="Times New Roman"/>
          <w:sz w:val="24"/>
          <w:szCs w:val="24"/>
          <w:lang w:eastAsia="en-GB"/>
        </w:rPr>
        <w:t>Complete your worksheet.</w:t>
      </w:r>
    </w:p>
    <w:p w:rsidR="00C81700" w:rsidRDefault="00C81700" w:rsidP="00C81700">
      <w:pPr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81700" w:rsidRDefault="00C81700" w:rsidP="00C81700">
      <w:pPr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81700" w:rsidRDefault="00C81700" w:rsidP="00C81700">
      <w:pPr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81700" w:rsidRDefault="00C81700" w:rsidP="00C81700">
      <w:pPr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81700" w:rsidRDefault="00C81700" w:rsidP="00C81700">
      <w:pPr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81700" w:rsidRDefault="00C81700" w:rsidP="00C81700">
      <w:pPr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81700" w:rsidRDefault="00C81700" w:rsidP="00C81700">
      <w:pPr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81700" w:rsidRDefault="00C81700" w:rsidP="00C81700">
      <w:pPr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81700" w:rsidRPr="00BD4724" w:rsidRDefault="00C81700" w:rsidP="00BD4724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D4724">
        <w:rPr>
          <w:rFonts w:ascii="Times New Roman" w:eastAsia="Times New Roman" w:hAnsi="Times New Roman" w:cs="Times New Roman"/>
          <w:sz w:val="24"/>
          <w:szCs w:val="24"/>
          <w:lang w:eastAsia="en-GB"/>
        </w:rPr>
        <w:t>Once comp</w:t>
      </w:r>
      <w:r w:rsidR="00260A98">
        <w:rPr>
          <w:rFonts w:ascii="Times New Roman" w:eastAsia="Times New Roman" w:hAnsi="Times New Roman" w:cs="Times New Roman"/>
          <w:sz w:val="24"/>
          <w:szCs w:val="24"/>
          <w:lang w:eastAsia="en-GB"/>
        </w:rPr>
        <w:t>leted, c</w:t>
      </w:r>
      <w:r w:rsidRPr="00BD4724">
        <w:rPr>
          <w:rFonts w:ascii="Times New Roman" w:eastAsia="Times New Roman" w:hAnsi="Times New Roman" w:cs="Times New Roman"/>
          <w:sz w:val="24"/>
          <w:szCs w:val="24"/>
          <w:lang w:eastAsia="en-GB"/>
        </w:rPr>
        <w:t>lick on ‘Add work’.</w:t>
      </w:r>
    </w:p>
    <w:p w:rsidR="00C81700" w:rsidRDefault="00C81700" w:rsidP="00C81700">
      <w:pPr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81700" w:rsidRDefault="00C81700" w:rsidP="00C81700">
      <w:pPr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9A43E0" wp14:editId="7D2A98A0">
                <wp:simplePos x="0" y="0"/>
                <wp:positionH relativeFrom="column">
                  <wp:posOffset>1169670</wp:posOffset>
                </wp:positionH>
                <wp:positionV relativeFrom="paragraph">
                  <wp:posOffset>1260137</wp:posOffset>
                </wp:positionV>
                <wp:extent cx="676646" cy="290945"/>
                <wp:effectExtent l="0" t="0" r="28575" b="1397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646" cy="29094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A038FDE" id="Oval 23" o:spid="_x0000_s1026" style="position:absolute;margin-left:92.1pt;margin-top:99.2pt;width:53.3pt;height:2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" filled="f" strokecolor="#c00000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F21C2D0" wp14:editId="310A137D">
            <wp:extent cx="4890116" cy="1781249"/>
            <wp:effectExtent l="0" t="0" r="635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t="7074" r="35746" b="51316"/>
                    <a:stretch/>
                  </pic:blipFill>
                  <pic:spPr bwMode="auto">
                    <a:xfrm>
                      <a:off x="0" y="0"/>
                      <a:ext cx="4911757" cy="17891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81700" w:rsidRDefault="00C81700" w:rsidP="00E14BB9">
      <w:pPr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81700" w:rsidRPr="00BD4724" w:rsidRDefault="00C81700" w:rsidP="00BD4724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D4724">
        <w:rPr>
          <w:rFonts w:ascii="Times New Roman" w:eastAsia="Times New Roman" w:hAnsi="Times New Roman" w:cs="Times New Roman"/>
          <w:sz w:val="24"/>
          <w:szCs w:val="24"/>
          <w:lang w:eastAsia="en-GB"/>
        </w:rPr>
        <w:t>A window will appear. Click on ‘Upload from this device’. Choose the file and click ‘Done’.</w:t>
      </w:r>
    </w:p>
    <w:p w:rsidR="00C81700" w:rsidRDefault="00C81700" w:rsidP="00E14BB9">
      <w:pPr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38BF9B0D" wp14:editId="6520E354">
            <wp:extent cx="2998519" cy="2386258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27260" t="19696" r="27604" b="16445"/>
                    <a:stretch/>
                  </pic:blipFill>
                  <pic:spPr bwMode="auto">
                    <a:xfrm>
                      <a:off x="0" y="0"/>
                      <a:ext cx="2999705" cy="23872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4724" w:rsidRPr="00BD4724" w:rsidRDefault="00BD4724" w:rsidP="00BD4724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D4724">
        <w:rPr>
          <w:rFonts w:ascii="Times New Roman" w:eastAsia="Times New Roman" w:hAnsi="Times New Roman" w:cs="Times New Roman"/>
          <w:sz w:val="24"/>
          <w:szCs w:val="24"/>
          <w:lang w:eastAsia="en-GB"/>
        </w:rPr>
        <w:t>Click on ‘Turn in’. Your teacher will receive your homework.</w:t>
      </w:r>
    </w:p>
    <w:p w:rsidR="00C81700" w:rsidRDefault="00C81700" w:rsidP="00E14BB9">
      <w:pPr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B5F12" w:rsidRDefault="00BD4724" w:rsidP="004B5F12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  <w:b/>
          <w:color w:val="7030A0"/>
          <w:sz w:val="24"/>
          <w:szCs w:val="24"/>
          <w:u w:val="single"/>
          <w:lang w:eastAsia="en-GB"/>
        </w:rPr>
      </w:pPr>
      <w:r w:rsidRPr="00BD4724">
        <w:rPr>
          <w:rFonts w:ascii="Times New Roman" w:eastAsia="Times New Roman" w:hAnsi="Times New Roman" w:cs="Times New Roman"/>
          <w:b/>
          <w:color w:val="7030A0"/>
          <w:sz w:val="24"/>
          <w:szCs w:val="24"/>
          <w:u w:val="single"/>
          <w:lang w:eastAsia="en-GB"/>
        </w:rPr>
        <w:t xml:space="preserve">Method 2 - </w:t>
      </w:r>
      <w:r w:rsidR="004B5F12" w:rsidRPr="00BD4724">
        <w:rPr>
          <w:rFonts w:ascii="Times New Roman" w:eastAsia="Times New Roman" w:hAnsi="Times New Roman" w:cs="Times New Roman"/>
          <w:b/>
          <w:color w:val="7030A0"/>
          <w:sz w:val="24"/>
          <w:szCs w:val="24"/>
          <w:u w:val="single"/>
          <w:lang w:eastAsia="en-GB"/>
        </w:rPr>
        <w:t>Create a local file and type in your answers.</w:t>
      </w:r>
    </w:p>
    <w:p w:rsidR="00BD4724" w:rsidRDefault="00BD4724" w:rsidP="00BD4724">
      <w:pPr>
        <w:pStyle w:val="ListParagraph"/>
        <w:ind w:left="786"/>
        <w:rPr>
          <w:rFonts w:ascii="Times New Roman" w:eastAsia="Times New Roman" w:hAnsi="Times New Roman" w:cs="Times New Roman"/>
          <w:b/>
          <w:color w:val="7030A0"/>
          <w:sz w:val="24"/>
          <w:szCs w:val="24"/>
          <w:u w:val="single"/>
          <w:lang w:eastAsia="en-GB"/>
        </w:rPr>
      </w:pPr>
    </w:p>
    <w:p w:rsidR="00BD4724" w:rsidRDefault="00BD4724" w:rsidP="00BD4724">
      <w:pPr>
        <w:pStyle w:val="ListParagraph"/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D4724">
        <w:rPr>
          <w:rFonts w:ascii="Times New Roman" w:eastAsia="Times New Roman" w:hAnsi="Times New Roman" w:cs="Times New Roman"/>
          <w:sz w:val="24"/>
          <w:szCs w:val="24"/>
          <w:lang w:eastAsia="en-GB"/>
        </w:rPr>
        <w:t>Go to you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r</w:t>
      </w:r>
      <w:r w:rsidRPr="00BD472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local drive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Right-click to create a folder. Say ‘Homework’. </w:t>
      </w:r>
    </w:p>
    <w:p w:rsidR="00BD4724" w:rsidRDefault="00BD4724" w:rsidP="00BD4724">
      <w:pPr>
        <w:pStyle w:val="ListParagraph"/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D4724" w:rsidRDefault="00BD4724" w:rsidP="00BD4724">
      <w:pPr>
        <w:pStyle w:val="ListParagraph"/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24CB7351" wp14:editId="4B00C51D">
            <wp:extent cx="4215740" cy="249824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48424" t="26054" b="19609"/>
                    <a:stretch/>
                  </pic:blipFill>
                  <pic:spPr bwMode="auto">
                    <a:xfrm>
                      <a:off x="0" y="0"/>
                      <a:ext cx="4227808" cy="25053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4724" w:rsidRDefault="00BD4724" w:rsidP="00BD4724">
      <w:pPr>
        <w:pStyle w:val="ListParagraph"/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D4724" w:rsidRDefault="00BD4724" w:rsidP="00BD4724">
      <w:pPr>
        <w:pStyle w:val="ListParagraph"/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D4724" w:rsidRDefault="00BD4724" w:rsidP="00BD4724">
      <w:pPr>
        <w:pStyle w:val="ListParagraph"/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Click on this F</w:t>
      </w:r>
      <w:r w:rsidR="00D37F94">
        <w:rPr>
          <w:rFonts w:ascii="Times New Roman" w:eastAsia="Times New Roman" w:hAnsi="Times New Roman" w:cs="Times New Roman"/>
          <w:sz w:val="24"/>
          <w:szCs w:val="24"/>
          <w:lang w:eastAsia="en-GB"/>
        </w:rPr>
        <w:t>older. Right-click to create a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D37F94">
        <w:rPr>
          <w:rFonts w:ascii="Times New Roman" w:eastAsia="Times New Roman" w:hAnsi="Times New Roman" w:cs="Times New Roman"/>
          <w:sz w:val="24"/>
          <w:szCs w:val="24"/>
          <w:lang w:eastAsia="en-GB"/>
        </w:rPr>
        <w:t>Microsoft W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ord file.</w:t>
      </w:r>
    </w:p>
    <w:p w:rsidR="00BD4724" w:rsidRDefault="00BD4724" w:rsidP="00BD4724">
      <w:pPr>
        <w:pStyle w:val="ListParagraph"/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D4724" w:rsidRPr="00BD4724" w:rsidRDefault="00BD4724" w:rsidP="00BD4724">
      <w:pPr>
        <w:pStyle w:val="ListParagraph"/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1812DE9E" wp14:editId="749FA2DB">
            <wp:extent cx="3271652" cy="2500487"/>
            <wp:effectExtent l="0" t="0" r="508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51907" t="31292" r="13951" b="22318"/>
                    <a:stretch/>
                  </pic:blipFill>
                  <pic:spPr bwMode="auto">
                    <a:xfrm>
                      <a:off x="0" y="0"/>
                      <a:ext cx="3278411" cy="25056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4724" w:rsidRDefault="00BD4724" w:rsidP="00BD4724">
      <w:pPr>
        <w:pStyle w:val="ListParagraph"/>
        <w:ind w:left="786"/>
        <w:rPr>
          <w:rFonts w:ascii="Times New Roman" w:eastAsia="Times New Roman" w:hAnsi="Times New Roman" w:cs="Times New Roman"/>
          <w:b/>
          <w:color w:val="7030A0"/>
          <w:sz w:val="24"/>
          <w:szCs w:val="24"/>
          <w:u w:val="single"/>
          <w:lang w:eastAsia="en-GB"/>
        </w:rPr>
      </w:pPr>
    </w:p>
    <w:p w:rsidR="00BD4724" w:rsidRDefault="00BD4724" w:rsidP="00BD4724">
      <w:pPr>
        <w:pStyle w:val="ListParagraph"/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BD4724">
        <w:rPr>
          <w:rFonts w:ascii="Times New Roman" w:eastAsia="Times New Roman" w:hAnsi="Times New Roman" w:cs="Times New Roman"/>
          <w:sz w:val="24"/>
          <w:szCs w:val="24"/>
          <w:lang w:eastAsia="en-GB"/>
        </w:rPr>
        <w:t>Name this file. Say ‘Week 3_Maths’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BD4724" w:rsidRDefault="00BD4724" w:rsidP="00BD4724">
      <w:pPr>
        <w:pStyle w:val="ListParagraph"/>
        <w:ind w:left="786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BD4724" w:rsidRDefault="00BD4724" w:rsidP="00BD4724">
      <w:pPr>
        <w:pStyle w:val="ListParagraph"/>
        <w:ind w:left="786"/>
        <w:rPr>
          <w:rFonts w:ascii="Times New Roman" w:eastAsia="Times New Roman" w:hAnsi="Times New Roman" w:cs="Times New Roman"/>
          <w:b/>
          <w:color w:val="7030A0"/>
          <w:sz w:val="24"/>
          <w:szCs w:val="24"/>
          <w:u w:val="single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Write down the answers</w:t>
      </w:r>
      <w:r w:rsidR="00260A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in the word document.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D37F9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Make sure to number them same as the worksheet. </w:t>
      </w:r>
      <w:r w:rsidR="00260A98">
        <w:rPr>
          <w:rFonts w:ascii="Times New Roman" w:eastAsia="Times New Roman" w:hAnsi="Times New Roman" w:cs="Times New Roman"/>
          <w:sz w:val="24"/>
          <w:szCs w:val="24"/>
          <w:lang w:eastAsia="en-GB"/>
        </w:rPr>
        <w:t>Follow steps 7-9 of Method 1 to submit your homework.</w:t>
      </w:r>
    </w:p>
    <w:p w:rsidR="00BD4724" w:rsidRDefault="00BD4724" w:rsidP="00BD4724">
      <w:pPr>
        <w:pStyle w:val="ListParagraph"/>
        <w:ind w:left="786"/>
        <w:rPr>
          <w:rFonts w:ascii="Times New Roman" w:eastAsia="Times New Roman" w:hAnsi="Times New Roman" w:cs="Times New Roman"/>
          <w:b/>
          <w:color w:val="7030A0"/>
          <w:sz w:val="24"/>
          <w:szCs w:val="24"/>
          <w:u w:val="single"/>
          <w:lang w:eastAsia="en-GB"/>
        </w:rPr>
      </w:pPr>
    </w:p>
    <w:p w:rsidR="00BD4724" w:rsidRDefault="00BD4724" w:rsidP="00BD4724">
      <w:pPr>
        <w:pStyle w:val="ListParagraph"/>
        <w:ind w:left="786"/>
        <w:rPr>
          <w:rFonts w:ascii="Times New Roman" w:eastAsia="Times New Roman" w:hAnsi="Times New Roman" w:cs="Times New Roman"/>
          <w:b/>
          <w:color w:val="7030A0"/>
          <w:sz w:val="24"/>
          <w:szCs w:val="24"/>
          <w:u w:val="single"/>
          <w:lang w:eastAsia="en-GB"/>
        </w:rPr>
      </w:pPr>
    </w:p>
    <w:p w:rsidR="00BD4724" w:rsidRPr="00BD4724" w:rsidRDefault="00BD4724" w:rsidP="00BD4724">
      <w:pPr>
        <w:pStyle w:val="ListParagraph"/>
        <w:ind w:left="786"/>
        <w:rPr>
          <w:rFonts w:ascii="Times New Roman" w:eastAsia="Times New Roman" w:hAnsi="Times New Roman" w:cs="Times New Roman"/>
          <w:b/>
          <w:color w:val="7030A0"/>
          <w:sz w:val="24"/>
          <w:szCs w:val="24"/>
          <w:u w:val="single"/>
          <w:lang w:eastAsia="en-GB"/>
        </w:rPr>
      </w:pPr>
    </w:p>
    <w:p w:rsidR="004B5F12" w:rsidRPr="00260A98" w:rsidRDefault="00260A98" w:rsidP="004B5F12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  <w:b/>
          <w:color w:val="7030A0"/>
          <w:sz w:val="24"/>
          <w:szCs w:val="24"/>
          <w:u w:val="single"/>
          <w:lang w:eastAsia="en-GB"/>
        </w:rPr>
      </w:pPr>
      <w:r>
        <w:rPr>
          <w:rFonts w:ascii="Times New Roman" w:eastAsia="Times New Roman" w:hAnsi="Times New Roman" w:cs="Times New Roman"/>
          <w:b/>
          <w:color w:val="7030A0"/>
          <w:sz w:val="24"/>
          <w:szCs w:val="24"/>
          <w:u w:val="single"/>
          <w:lang w:eastAsia="en-GB"/>
        </w:rPr>
        <w:t xml:space="preserve">Method 3 - </w:t>
      </w:r>
      <w:r w:rsidR="004B5F12" w:rsidRPr="00260A98">
        <w:rPr>
          <w:rFonts w:ascii="Times New Roman" w:eastAsia="Times New Roman" w:hAnsi="Times New Roman" w:cs="Times New Roman"/>
          <w:b/>
          <w:color w:val="7030A0"/>
          <w:sz w:val="24"/>
          <w:szCs w:val="24"/>
          <w:u w:val="single"/>
          <w:lang w:eastAsia="en-GB"/>
        </w:rPr>
        <w:t>Do your home on a piece of paper and upload it.</w:t>
      </w:r>
    </w:p>
    <w:p w:rsidR="00A10DFC" w:rsidRDefault="00260A98" w:rsidP="00260A98">
      <w:pPr>
        <w:pStyle w:val="ListParagraph"/>
        <w:ind w:left="786"/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Complete your home on a piece of paper. </w:t>
      </w:r>
      <w:r w:rsidR="002271B6">
        <w:rPr>
          <w:rFonts w:ascii="Times New Roman" w:eastAsia="Times New Roman" w:hAnsi="Times New Roman" w:cs="Times New Roman"/>
          <w:sz w:val="24"/>
          <w:szCs w:val="24"/>
          <w:lang w:eastAsia="en-GB"/>
        </w:rPr>
        <w:t>Take a picture on a phone</w:t>
      </w:r>
      <w:r w:rsidR="00D37F9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Ask an adult to email it themselves. Save the file on the system. Follow steps 7-9 of Method 1 to submit your homework.</w:t>
      </w:r>
    </w:p>
    <w:p w:rsidR="00A10DFC" w:rsidRDefault="00A10DFC"/>
    <w:sectPr w:rsidR="00A10DFC" w:rsidSect="00A10D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E760A"/>
    <w:multiLevelType w:val="hybridMultilevel"/>
    <w:tmpl w:val="499EB4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60604"/>
    <w:multiLevelType w:val="multilevel"/>
    <w:tmpl w:val="F5F66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D65660"/>
    <w:multiLevelType w:val="hybridMultilevel"/>
    <w:tmpl w:val="D92E78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395F96"/>
    <w:multiLevelType w:val="hybridMultilevel"/>
    <w:tmpl w:val="7BEC68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87784"/>
    <w:multiLevelType w:val="hybridMultilevel"/>
    <w:tmpl w:val="F902631A"/>
    <w:lvl w:ilvl="0" w:tplc="08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11C6254"/>
    <w:multiLevelType w:val="multilevel"/>
    <w:tmpl w:val="1CA2D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3712CA"/>
    <w:multiLevelType w:val="hybridMultilevel"/>
    <w:tmpl w:val="2298A97A"/>
    <w:lvl w:ilvl="0" w:tplc="A50E9A5C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36D671DD"/>
    <w:multiLevelType w:val="hybridMultilevel"/>
    <w:tmpl w:val="0AF25894"/>
    <w:lvl w:ilvl="0" w:tplc="4B964C4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2365B12"/>
    <w:multiLevelType w:val="hybridMultilevel"/>
    <w:tmpl w:val="77F6B1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A291B"/>
    <w:multiLevelType w:val="hybridMultilevel"/>
    <w:tmpl w:val="45E822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0E255B"/>
    <w:multiLevelType w:val="hybridMultilevel"/>
    <w:tmpl w:val="A9D861E8"/>
    <w:lvl w:ilvl="0" w:tplc="B89A7F2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202124"/>
        <w:sz w:val="2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320F5B"/>
    <w:multiLevelType w:val="multilevel"/>
    <w:tmpl w:val="94483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31F6A25"/>
    <w:multiLevelType w:val="hybridMultilevel"/>
    <w:tmpl w:val="3F5402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12"/>
  </w:num>
  <w:num w:numId="4">
    <w:abstractNumId w:val="1"/>
  </w:num>
  <w:num w:numId="5">
    <w:abstractNumId w:val="11"/>
  </w:num>
  <w:num w:numId="6">
    <w:abstractNumId w:val="5"/>
  </w:num>
  <w:num w:numId="7">
    <w:abstractNumId w:val="3"/>
  </w:num>
  <w:num w:numId="8">
    <w:abstractNumId w:val="10"/>
  </w:num>
  <w:num w:numId="9">
    <w:abstractNumId w:val="9"/>
  </w:num>
  <w:num w:numId="10">
    <w:abstractNumId w:val="0"/>
  </w:num>
  <w:num w:numId="11">
    <w:abstractNumId w:val="4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DFC"/>
    <w:rsid w:val="001022B8"/>
    <w:rsid w:val="002271B6"/>
    <w:rsid w:val="00260A98"/>
    <w:rsid w:val="003C2E3E"/>
    <w:rsid w:val="004B5F12"/>
    <w:rsid w:val="00526ACC"/>
    <w:rsid w:val="00874C4E"/>
    <w:rsid w:val="00A10DFC"/>
    <w:rsid w:val="00A50448"/>
    <w:rsid w:val="00B8571E"/>
    <w:rsid w:val="00BD4724"/>
    <w:rsid w:val="00C81700"/>
    <w:rsid w:val="00C82DC3"/>
    <w:rsid w:val="00CB361F"/>
    <w:rsid w:val="00D37F94"/>
    <w:rsid w:val="00E1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72B8A"/>
  <w15:chartTrackingRefBased/>
  <w15:docId w15:val="{B79099EA-CD3C-40E6-9447-318124C52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0D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C2E3E"/>
    <w:rPr>
      <w:color w:val="0000FF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3C2E3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5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3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046428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15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12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7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114827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4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2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2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2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588048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@o365.minetjunior.org.uk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hyperlink" Target="https://www.microsoft.com/en-gb/microsoft-365/microsoft-teams/group-chat-software" TargetMode="Externa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9598497</Template>
  <TotalTime>115</TotalTime>
  <Pages>7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 Staff; Nosheen Mehtab</dc:creator>
  <cp:keywords/>
  <dc:description/>
  <cp:lastModifiedBy>School Staff</cp:lastModifiedBy>
  <cp:revision>7</cp:revision>
  <dcterms:created xsi:type="dcterms:W3CDTF">2020-11-20T08:17:00Z</dcterms:created>
  <dcterms:modified xsi:type="dcterms:W3CDTF">2020-11-23T08:14:00Z</dcterms:modified>
</cp:coreProperties>
</file>