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723" w:rsidRDefault="00494723" w:rsidP="00494723">
      <w:pPr>
        <w:rPr>
          <w:rFonts w:ascii="Calibri" w:eastAsia="Times New Roman" w:hAnsi="Calibri" w:cs="Calibri"/>
          <w:color w:val="00000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21"/>
        <w:gridCol w:w="5385"/>
      </w:tblGrid>
      <w:tr w:rsidR="00494723" w:rsidTr="00494723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4723" w:rsidRDefault="00494723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Communications to parents/carers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 xml:space="preserve">The SEND &amp; Inclusion service have published some key communication with various parent/carer groups and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we’d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appreciate it if you could also share with your parent/carer community. 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  <w:spacing w:after="160"/>
            </w:pPr>
            <w:hyperlink r:id="rId5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LBH Communication for Parents / Carers</w:t>
              </w:r>
            </w:hyperlink>
            <w:r>
              <w:rPr>
                <w:rFonts w:ascii="Arial" w:hAnsi="Arial" w:cs="Arial"/>
                <w:b/>
                <w:bCs/>
                <w:color w:val="222222"/>
                <w:sz w:val="26"/>
                <w:szCs w:val="26"/>
              </w:rPr>
              <w:t> </w:t>
            </w:r>
          </w:p>
        </w:tc>
      </w:tr>
    </w:tbl>
    <w:p w:rsidR="00494723" w:rsidRDefault="00494723" w:rsidP="00494723">
      <w:r>
        <w:t xml:space="preserve">​ </w:t>
      </w:r>
    </w:p>
    <w:p w:rsidR="00494723" w:rsidRDefault="00494723" w:rsidP="00494723">
      <w:pPr>
        <w:rPr>
          <w:rFonts w:ascii="Calibri" w:eastAsia="Times New Roman" w:hAnsi="Calibri" w:cs="Calibri"/>
          <w:color w:val="000000"/>
        </w:rPr>
      </w:pPr>
    </w:p>
    <w:p w:rsidR="00494723" w:rsidRDefault="00494723" w:rsidP="00494723">
      <w:pPr>
        <w:rPr>
          <w:rFonts w:ascii="Calibri" w:eastAsia="Times New Roman" w:hAnsi="Calibri" w:cs="Calibri"/>
          <w:color w:val="00000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9"/>
        <w:gridCol w:w="7137"/>
      </w:tblGrid>
      <w:tr w:rsidR="00494723" w:rsidTr="00494723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4723" w:rsidRDefault="00494723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SAS Advice Line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723" w:rsidRDefault="00494723">
            <w:pPr>
              <w:pStyle w:val="NormalWeb"/>
            </w:pPr>
            <w:r>
              <w:rPr>
                <w:rFonts w:ascii="Arial" w:hAnsi="Arial" w:cs="Arial"/>
              </w:rPr>
              <w:t xml:space="preserve">The Send Advisory Service will be offering support to parents, of children and young people with </w:t>
            </w:r>
            <w:bookmarkStart w:id="0" w:name="_GoBack"/>
            <w:r>
              <w:rPr>
                <w:rFonts w:ascii="Arial" w:hAnsi="Arial" w:cs="Arial"/>
              </w:rPr>
              <w:t>SEND</w:t>
            </w:r>
            <w:bookmarkEnd w:id="0"/>
            <w:r>
              <w:rPr>
                <w:rFonts w:ascii="Arial" w:hAnsi="Arial" w:cs="Arial"/>
              </w:rPr>
              <w:t xml:space="preserve"> and the professionals that work with these families via an advice line.  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We can help with resources/activities or just general advice during these uncertain times.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You may wish to contact us to discuss the following: 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>Resources or advice for children and young people with Autism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>Resources or advice for children and young people with sensory impairment difficulties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Resources or advice for children and young people with other Special Educational Needs</w:t>
            </w: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 xml:space="preserve"> &amp; Disabilities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>Fun activities for the whole family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Activities to help keep children and young people who are attending educational settings</w:t>
            </w: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 xml:space="preserve"> engaged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>Support with successful risk assessing (educational settings)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  <w:rPr>
                <w:rFonts w:ascii="Arial" w:hAnsi="Arial" w:cs="Arial"/>
                <w:sz w:val="26"/>
                <w:szCs w:val="26"/>
              </w:rPr>
            </w:pPr>
          </w:p>
          <w:p w:rsidR="00494723" w:rsidRDefault="00494723" w:rsidP="00906BBE">
            <w:pPr>
              <w:pStyle w:val="NormalWeb"/>
              <w:numPr>
                <w:ilvl w:val="0"/>
                <w:numId w:val="1"/>
              </w:numPr>
              <w:textAlignment w:val="baseline"/>
            </w:pPr>
            <w:r>
              <w:rPr>
                <w:rFonts w:ascii="Arial" w:hAnsi="Arial" w:cs="Arial"/>
                <w:sz w:val="26"/>
                <w:szCs w:val="26"/>
              </w:rPr>
              <w:t>Sign-posting to existing council services</w:t>
            </w:r>
          </w:p>
          <w:p w:rsidR="00494723" w:rsidRDefault="00494723" w:rsidP="00906BB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Further details can be found here: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SAS Advice line</w:t>
              </w:r>
            </w:hyperlink>
          </w:p>
          <w:p w:rsidR="00494723" w:rsidRDefault="00494723">
            <w:pPr>
              <w:pStyle w:val="NormalWeb"/>
            </w:pPr>
            <w:r>
              <w:t> 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color w:val="222222"/>
                <w:sz w:val="26"/>
                <w:szCs w:val="26"/>
              </w:rPr>
              <w:t>Please see some useful information here:</w:t>
            </w:r>
            <w:r>
              <w:rPr>
                <w:b/>
                <w:bCs/>
              </w:rPr>
              <w:t xml:space="preserve"> </w:t>
            </w:r>
            <w:hyperlink r:id="rId7" w:history="1">
              <w:proofErr w:type="spellStart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Covid</w:t>
              </w:r>
              <w:proofErr w:type="spellEnd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 xml:space="preserve"> Resource Bank</w:t>
              </w:r>
            </w:hyperlink>
          </w:p>
          <w:p w:rsidR="00494723" w:rsidRDefault="00494723">
            <w:pPr>
              <w:pStyle w:val="NormalWeb"/>
              <w:jc w:val="both"/>
            </w:pPr>
            <w:r>
              <w:rPr>
                <w:rFonts w:ascii="Arial" w:hAnsi="Arial" w:cs="Arial"/>
                <w:b/>
                <w:bCs/>
                <w:color w:val="0B0C0C"/>
                <w:sz w:val="26"/>
                <w:szCs w:val="26"/>
              </w:rPr>
              <w:t>Please print off and share with your parents.</w:t>
            </w:r>
          </w:p>
        </w:tc>
      </w:tr>
    </w:tbl>
    <w:p w:rsidR="00494723" w:rsidRDefault="00494723" w:rsidP="00494723">
      <w:pPr>
        <w:rPr>
          <w:rFonts w:ascii="Calibri" w:eastAsia="Times New Roman" w:hAnsi="Calibri" w:cs="Calibri"/>
          <w:color w:val="00000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53"/>
        <w:gridCol w:w="6453"/>
      </w:tblGrid>
      <w:tr w:rsidR="00494723" w:rsidTr="00494723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4723" w:rsidRDefault="00494723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Other support - Health</w:t>
            </w:r>
          </w:p>
          <w:p w:rsidR="00494723" w:rsidRDefault="00494723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noProof/>
                <w:sz w:val="36"/>
                <w:szCs w:val="36"/>
                <w:bdr w:val="none" w:sz="0" w:space="0" w:color="auto" w:frame="1"/>
              </w:rPr>
              <w:drawing>
                <wp:inline distT="0" distB="0" distL="0" distR="0">
                  <wp:extent cx="1162050" cy="407670"/>
                  <wp:effectExtent l="0" t="0" r="0" b="0"/>
                  <wp:docPr id="1" name="Picture 1" descr="https://lh5.googleusercontent.com/E6_oaYrXGgs3QEwyNCyCwTOvB28R9TA95KW_eNVYRGDqWXOhv5gq3frksA0OnNMJrE68kja3_dT0hVRtgI847otSw_blnZ4R7mhQCKtLeNCrFYX6KqKMwZZARDTgtogw_oEdyJB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5.googleusercontent.com/E6_oaYrXGgs3QEwyNCyCwTOvB28R9TA95KW_eNVYRGDqWXOhv5gq3frksA0OnNMJrE68kja3_dT0hVRtgI847otSw_blnZ4R7mhQCKtLeNCrFYX6KqKMwZZARDTgtogw_oEdyJB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0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723" w:rsidRDefault="00494723">
            <w:pPr>
              <w:pStyle w:val="NormalWeb"/>
            </w:pPr>
            <w:proofErr w:type="spellStart"/>
            <w:r>
              <w:rPr>
                <w:rFonts w:ascii="Arial" w:hAnsi="Arial" w:cs="Arial"/>
                <w:color w:val="222222"/>
                <w:sz w:val="27"/>
                <w:szCs w:val="27"/>
              </w:rPr>
              <w:t>Kooth</w:t>
            </w:r>
            <w:proofErr w:type="spellEnd"/>
            <w:r>
              <w:rPr>
                <w:rFonts w:ascii="Arial" w:hAnsi="Arial" w:cs="Arial"/>
                <w:color w:val="222222"/>
                <w:sz w:val="27"/>
                <w:szCs w:val="27"/>
              </w:rPr>
              <w:t xml:space="preserve"> is a safe, confidential and anonymous mental health and emotional well-being platform for children and young people, accessible through any connected device.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hyperlink r:id="rId9" w:history="1">
              <w:r>
                <w:rPr>
                  <w:rStyle w:val="Hyperlink"/>
                  <w:rFonts w:ascii="Arial" w:hAnsi="Arial" w:cs="Arial"/>
                  <w:color w:val="1155CC"/>
                  <w:sz w:val="27"/>
                  <w:szCs w:val="27"/>
                </w:rPr>
                <w:t>KOOTH online emotional wellbeing support</w:t>
              </w:r>
            </w:hyperlink>
          </w:p>
        </w:tc>
      </w:tr>
    </w:tbl>
    <w:p w:rsidR="00494723" w:rsidRDefault="00494723" w:rsidP="00494723">
      <w:pPr>
        <w:jc w:val="center"/>
        <w:rPr>
          <w:rFonts w:ascii="Calibri" w:eastAsia="Times New Roman" w:hAnsi="Calibri" w:cs="Calibri"/>
          <w:color w:val="000000"/>
        </w:rPr>
      </w:pPr>
    </w:p>
    <w:p w:rsidR="00494723" w:rsidRDefault="00494723" w:rsidP="00494723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06"/>
      </w:tblGrid>
      <w:tr w:rsidR="00494723" w:rsidTr="0049472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4723" w:rsidRDefault="00494723">
            <w:pPr>
              <w:pStyle w:val="NormalWeb"/>
              <w:jc w:val="center"/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Supporting Pupils with understanding Coronavirus -SEND &amp; Inclusion</w:t>
            </w:r>
          </w:p>
        </w:tc>
      </w:tr>
      <w:tr w:rsidR="00494723" w:rsidTr="0049472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Resources for Schools and Parents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  <w:spacing w:after="160"/>
            </w:pPr>
            <w:r>
              <w:rPr>
                <w:rFonts w:ascii="Arial" w:hAnsi="Arial" w:cs="Arial"/>
                <w:sz w:val="26"/>
                <w:szCs w:val="26"/>
              </w:rPr>
              <w:t xml:space="preserve">We all realise how difficult it can be trying to talk to children and young people about global crises. As psychologists we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are often asked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about how much to tell children, how and when to talk to them, and how we can feel prepared for challenging conversations. We have therefore started to compile a list of resources and helpful websites for you to use over the coming weeks. Please use these links for useful documents:</w:t>
            </w:r>
          </w:p>
          <w:p w:rsidR="00494723" w:rsidRDefault="00494723">
            <w:pPr>
              <w:pStyle w:val="NormalWeb"/>
              <w:spacing w:after="160"/>
            </w:pPr>
            <w:hyperlink r:id="rId10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Anna Freud Self-Care Infographic</w:t>
              </w:r>
            </w:hyperlink>
          </w:p>
          <w:p w:rsidR="00494723" w:rsidRDefault="00494723">
            <w:pPr>
              <w:pStyle w:val="NormalWeb"/>
              <w:spacing w:after="160"/>
            </w:pPr>
            <w:hyperlink r:id="rId11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Anna Freud: Self-Care and Coping Strategies</w:t>
              </w:r>
            </w:hyperlink>
            <w:r>
              <w:rPr>
                <w:rFonts w:ascii="Arial" w:hAnsi="Arial" w:cs="Arial"/>
                <w:b/>
                <w:bCs/>
                <w:color w:val="515151"/>
                <w:sz w:val="26"/>
                <w:szCs w:val="26"/>
              </w:rPr>
              <w:t>    </w:t>
            </w:r>
          </w:p>
          <w:p w:rsidR="00494723" w:rsidRDefault="00494723">
            <w:pPr>
              <w:pStyle w:val="NormalWeb"/>
              <w:spacing w:after="160"/>
            </w:pPr>
            <w:hyperlink r:id="rId12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BPS Talking to Children about Coronavirus</w:t>
              </w:r>
            </w:hyperlink>
          </w:p>
          <w:p w:rsidR="00494723" w:rsidRDefault="00494723">
            <w:pPr>
              <w:pStyle w:val="NormalWeb"/>
              <w:spacing w:after="160"/>
            </w:pPr>
            <w:hyperlink r:id="rId13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Coronavirus Social Story</w:t>
              </w:r>
            </w:hyperlink>
          </w:p>
          <w:p w:rsidR="00494723" w:rsidRDefault="00494723">
            <w:pPr>
              <w:pStyle w:val="NormalWeb"/>
              <w:spacing w:after="160"/>
            </w:pPr>
            <w:hyperlink r:id="rId14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Coronavirus Workbook</w:t>
              </w:r>
            </w:hyperlink>
          </w:p>
          <w:p w:rsidR="00494723" w:rsidRDefault="00494723">
            <w:pPr>
              <w:pStyle w:val="NormalWeb"/>
              <w:spacing w:after="160"/>
            </w:pPr>
            <w:hyperlink r:id="rId15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American Psychological Association: Information on Pandemics (a wide range of resources)</w:t>
              </w:r>
            </w:hyperlink>
            <w:r>
              <w:rPr>
                <w:rFonts w:ascii="Arial" w:hAnsi="Arial" w:cs="Arial"/>
                <w:b/>
                <w:bCs/>
                <w:color w:val="515151"/>
                <w:sz w:val="26"/>
                <w:szCs w:val="26"/>
              </w:rPr>
              <w:t xml:space="preserve">  </w:t>
            </w:r>
            <w:r>
              <w:rPr>
                <w:rFonts w:ascii="Arial" w:hAnsi="Arial" w:cs="Arial"/>
                <w:color w:val="515151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16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BBC: How to protect your mental health</w:t>
              </w:r>
            </w:hyperlink>
            <w:r>
              <w:rPr>
                <w:rFonts w:ascii="Arial" w:hAnsi="Arial" w:cs="Arial"/>
                <w:color w:val="515151"/>
                <w:sz w:val="26"/>
                <w:szCs w:val="26"/>
              </w:rPr>
              <w:t>    </w:t>
            </w:r>
          </w:p>
          <w:p w:rsidR="00494723" w:rsidRDefault="00494723">
            <w:pPr>
              <w:pStyle w:val="NormalWeb"/>
              <w:spacing w:after="160"/>
            </w:pPr>
            <w:hyperlink r:id="rId17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CBBC: Video and Questions</w:t>
              </w:r>
            </w:hyperlink>
            <w:r>
              <w:rPr>
                <w:rFonts w:ascii="Arial" w:hAnsi="Arial" w:cs="Arial"/>
                <w:color w:val="515151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18" w:history="1">
              <w:proofErr w:type="spellStart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ChildMind</w:t>
              </w:r>
              <w:proofErr w:type="spellEnd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: Talking to Children</w:t>
              </w:r>
            </w:hyperlink>
            <w:r>
              <w:rPr>
                <w:rFonts w:ascii="Arial" w:hAnsi="Arial" w:cs="Arial"/>
                <w:b/>
                <w:bCs/>
                <w:color w:val="515151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19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ELSA: Coronavirus Story for Children</w:t>
              </w:r>
            </w:hyperlink>
            <w:r>
              <w:rPr>
                <w:rFonts w:ascii="Arial" w:hAnsi="Arial" w:cs="Arial"/>
                <w:b/>
                <w:bCs/>
                <w:color w:val="515151"/>
                <w:sz w:val="26"/>
                <w:szCs w:val="26"/>
              </w:rPr>
              <w:t xml:space="preserve">  </w:t>
            </w:r>
            <w:r>
              <w:rPr>
                <w:rFonts w:ascii="Arial" w:hAnsi="Arial" w:cs="Arial"/>
                <w:color w:val="515151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20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National Association of School Psychologists: Parent Resources</w:t>
              </w:r>
            </w:hyperlink>
            <w:r>
              <w:rPr>
                <w:rFonts w:ascii="Arial" w:hAnsi="Arial" w:cs="Arial"/>
                <w:b/>
                <w:bCs/>
                <w:color w:val="515151"/>
                <w:sz w:val="26"/>
                <w:szCs w:val="26"/>
              </w:rPr>
              <w:t xml:space="preserve"> </w:t>
            </w:r>
            <w: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21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Young Minds: Feeling Anxious about Coronavirus</w:t>
              </w:r>
            </w:hyperlink>
            <w:r>
              <w:rPr>
                <w:rFonts w:ascii="Arial" w:hAnsi="Arial" w:cs="Arial"/>
                <w:color w:val="515151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  <w:spacing w:after="160"/>
            </w:pPr>
            <w:hyperlink r:id="rId22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NHS England - Every Mind Matters</w:t>
              </w:r>
            </w:hyperlink>
          </w:p>
          <w:p w:rsidR="00494723" w:rsidRDefault="00494723">
            <w:pPr>
              <w:pStyle w:val="NormalWeb"/>
              <w:spacing w:after="160"/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Books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Something Bad Happened: A Kid’s Guide to Coping with events in the News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Dawn Huebner. How to process different world events (ages 6-12).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The Day the Sea Went Out and Never Came Back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Margot Sunderland. A story for children who have lost someone they love (ages 4-12).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Draw on Your Emotions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Margot Sunderland. A resource to help people express and communicate their emotions. 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What To Do When You’re Scared &amp; Worried: A Guide for Kids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 xml:space="preserve">James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Crist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 A help guide to processing fears and worries (ages 9-13).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Have You Filled A Bucket Today? A Guide to Daily Happiness for Kids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Carol McCloud. Encourages positive behaviour and expressing kindness and appreciation.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How are you Peeling: Foods with Moods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 xml:space="preserve">Saxton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Freymann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Joost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Elffers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 Explores how emotions look through pictures of Foods. A good way to talk about emotions with young children.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The Way I Feel</w:t>
            </w:r>
          </w:p>
          <w:p w:rsidR="00494723" w:rsidRDefault="00494723">
            <w:pPr>
              <w:pStyle w:val="NormalWeb"/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Janan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Cain. Explores feelings and a helpful way to talk about emotions with young children.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0000FF"/>
                <w:sz w:val="26"/>
                <w:szCs w:val="26"/>
              </w:rPr>
              <w:t>A Terrible Thing Happened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lastRenderedPageBreak/>
              <w:t>Margaret Holmes. A story for children who have witnessed violence or trauma (ages 4-8).</w:t>
            </w:r>
          </w:p>
          <w:p w:rsidR="00494723" w:rsidRDefault="00494723">
            <w:pPr>
              <w:spacing w:after="240"/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b/>
                <w:bCs/>
                <w:color w:val="222222"/>
                <w:sz w:val="26"/>
                <w:szCs w:val="26"/>
              </w:rPr>
              <w:t xml:space="preserve">Free Membership for Carol </w:t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6"/>
                <w:szCs w:val="26"/>
              </w:rPr>
              <w:t>Gray's</w:t>
            </w:r>
            <w:proofErr w:type="spellEnd"/>
            <w:r>
              <w:rPr>
                <w:rFonts w:ascii="Arial" w:hAnsi="Arial" w:cs="Arial"/>
                <w:b/>
                <w:bCs/>
                <w:color w:val="222222"/>
                <w:sz w:val="26"/>
                <w:szCs w:val="26"/>
              </w:rPr>
              <w:t xml:space="preserve"> Social Stories Club 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color w:val="222222"/>
                <w:sz w:val="26"/>
                <w:szCs w:val="26"/>
              </w:rPr>
              <w:t xml:space="preserve">Carol </w:t>
            </w:r>
            <w:proofErr w:type="spellStart"/>
            <w:proofErr w:type="gramStart"/>
            <w:r>
              <w:rPr>
                <w:rFonts w:ascii="Arial" w:hAnsi="Arial" w:cs="Arial"/>
                <w:color w:val="222222"/>
                <w:sz w:val="26"/>
                <w:szCs w:val="26"/>
              </w:rPr>
              <w:t>Gray</w:t>
            </w:r>
            <w:proofErr w:type="spellEnd"/>
            <w:r>
              <w:rPr>
                <w:rFonts w:ascii="Arial" w:hAnsi="Arial" w:cs="Arial"/>
                <w:color w:val="222222"/>
                <w:sz w:val="26"/>
                <w:szCs w:val="26"/>
              </w:rPr>
              <w:t>,</w:t>
            </w:r>
            <w:proofErr w:type="gramEnd"/>
            <w:r>
              <w:rPr>
                <w:rFonts w:ascii="Arial" w:hAnsi="Arial" w:cs="Arial"/>
                <w:color w:val="222222"/>
                <w:sz w:val="26"/>
                <w:szCs w:val="26"/>
              </w:rPr>
              <w:t xml:space="preserve"> is the sole author of Carol's Club which now offers a FREE online subscription. The Club gives members access to a range of Social Stories via PDF or Word, which can then be adapted for your students or young people. Please click on the link to sign up!   </w:t>
            </w:r>
            <w:hyperlink r:id="rId23" w:history="1"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Carol's Club Membership</w:t>
              </w:r>
            </w:hyperlink>
          </w:p>
          <w:p w:rsidR="00494723" w:rsidRDefault="00494723">
            <w:pPr>
              <w:spacing w:after="240"/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sz w:val="26"/>
                <w:szCs w:val="26"/>
              </w:rPr>
              <w:t>Widgit</w:t>
            </w:r>
            <w:proofErr w:type="spellEnd"/>
            <w:r>
              <w:rPr>
                <w:rFonts w:ascii="Arial" w:hAnsi="Arial" w:cs="Arial"/>
                <w:b/>
                <w:bCs/>
                <w:sz w:val="26"/>
                <w:szCs w:val="26"/>
              </w:rPr>
              <w:t> 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Widgit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wants to help its community of symbol users during the Coronavirus crisis and so they are launching an extended and enhanced trial of individual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Widgit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Online accounts. The account will run for 30 days and will include access to the extensive range of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Widgit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Online resources and examples and, crucially, will NOT have a watermark when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pdfing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(and printing) resources created.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 xml:space="preserve">Anyone who has already signed up for a free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WidgitOnline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trial in the past 21 days can add the code to access the enhanced version, so will not miss out!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 xml:space="preserve">They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will also, shortly, be adding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a new set of symbols to reflect Coronavirus,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Widgit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Online via an automatic update and through a download update for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InPrint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3. This should allow users to create their own supportive, symbolised documentation about the crisis.</w:t>
            </w:r>
          </w:p>
          <w:p w:rsidR="00494723" w:rsidRDefault="00494723">
            <w:pPr>
              <w:rPr>
                <w:rFonts w:eastAsia="Times New Roman"/>
              </w:rPr>
            </w:pPr>
          </w:p>
          <w:p w:rsidR="00494723" w:rsidRDefault="00494723">
            <w:pPr>
              <w:pStyle w:val="NormalWeb"/>
            </w:pPr>
            <w:hyperlink r:id="rId24" w:history="1">
              <w:proofErr w:type="spellStart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>Widgit</w:t>
              </w:r>
              <w:proofErr w:type="spellEnd"/>
              <w:r>
                <w:rPr>
                  <w:rStyle w:val="Hyperlink"/>
                  <w:rFonts w:ascii="Arial" w:hAnsi="Arial" w:cs="Arial"/>
                  <w:b/>
                  <w:bCs/>
                  <w:color w:val="1155CC"/>
                  <w:sz w:val="26"/>
                  <w:szCs w:val="26"/>
                </w:rPr>
                <w:t xml:space="preserve"> Online</w:t>
              </w:r>
            </w:hyperlink>
            <w:r>
              <w:rPr>
                <w:rFonts w:ascii="Arial" w:hAnsi="Arial" w:cs="Arial"/>
                <w:b/>
                <w:bCs/>
                <w:sz w:val="26"/>
                <w:szCs w:val="26"/>
              </w:rPr>
              <w:t> </w:t>
            </w:r>
          </w:p>
          <w:p w:rsidR="00494723" w:rsidRDefault="00494723">
            <w:pPr>
              <w:pStyle w:val="NormalWeb"/>
            </w:pPr>
            <w:r>
              <w:rPr>
                <w:rFonts w:ascii="Arial" w:hAnsi="Arial" w:cs="Arial"/>
                <w:sz w:val="26"/>
                <w:szCs w:val="26"/>
              </w:rPr>
              <w:t>Code: WIDGIT30</w:t>
            </w:r>
          </w:p>
        </w:tc>
      </w:tr>
    </w:tbl>
    <w:p w:rsidR="00494723" w:rsidRDefault="00494723" w:rsidP="00494723">
      <w:pPr>
        <w:pStyle w:val="NormalWeb"/>
        <w:rPr>
          <w:rFonts w:ascii="Calibri" w:hAnsi="Calibri" w:cs="Calibri"/>
          <w:color w:val="000000"/>
        </w:rPr>
      </w:pPr>
    </w:p>
    <w:p w:rsidR="00EB73B7" w:rsidRDefault="00EB73B7"/>
    <w:sectPr w:rsidR="00EB73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937E5"/>
    <w:multiLevelType w:val="multilevel"/>
    <w:tmpl w:val="327E5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723"/>
    <w:rsid w:val="00494723"/>
    <w:rsid w:val="00EB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E9CFD-329C-4FA3-9E7E-EE5A2130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72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472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94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rive.google.com/a/hillingdon.gov.uk/file/d/1HX-ZfVZCI8gIw2qpSB9qZCkRFBdp6XyZ/view?usp=sharing" TargetMode="External"/><Relationship Id="rId18" Type="http://schemas.openxmlformats.org/officeDocument/2006/relationships/hyperlink" Target="https://childmind.org/article/talking-to-kids-about-the-coronavirus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ngminds.org.uk/blog/what-to-do-if-you-re-anxious-about-coronavirus" TargetMode="External"/><Relationship Id="rId7" Type="http://schemas.openxmlformats.org/officeDocument/2006/relationships/hyperlink" Target="https://drive.google.com/a/hillingdon.gov.uk/open?id=1sP_Kim2V9q7laur_-w1VGt6eNrTFokyJ7FlAZrCedfs" TargetMode="External"/><Relationship Id="rId12" Type="http://schemas.openxmlformats.org/officeDocument/2006/relationships/hyperlink" Target="https://drive.google.com/a/hillingdon.gov.uk/file/d/1gMfOtpC7CrQMaKCp-HS2rqLVp-_HQ5sx/view?usp=sharing" TargetMode="External"/><Relationship Id="rId17" Type="http://schemas.openxmlformats.org/officeDocument/2006/relationships/hyperlink" Target="https://www.bbc.co.uk/newsround/5186108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news/health-51873799" TargetMode="External"/><Relationship Id="rId20" Type="http://schemas.openxmlformats.org/officeDocument/2006/relationships/hyperlink" Target="https://www.nasponline.org/resources-and-publications/resources-and-podcasts/school-climate-safety-and-crisis/health-crisis-resources/talking-to-children-about-covid-19-(coronavirus)-a-parent-resourc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RZ3U24N0kFI9XxsxCGvy6yOrRj1VUDY7zOV2UkO2G_k/edit?usp=sharing" TargetMode="External"/><Relationship Id="rId11" Type="http://schemas.openxmlformats.org/officeDocument/2006/relationships/hyperlink" Target="https://www.annafreud.org/selfcare/" TargetMode="External"/><Relationship Id="rId24" Type="http://schemas.openxmlformats.org/officeDocument/2006/relationships/hyperlink" Target="https://mailchi.mp/widgit/wo" TargetMode="External"/><Relationship Id="rId5" Type="http://schemas.openxmlformats.org/officeDocument/2006/relationships/hyperlink" Target="https://docs.google.com/document/d/1C9CQyKXtWHI6lbpi3PCnVo-hvo3dNLb4uMz_0UGGqPQ/edit?usp=sharing" TargetMode="External"/><Relationship Id="rId15" Type="http://schemas.openxmlformats.org/officeDocument/2006/relationships/hyperlink" Target="https://www.apa.org/practice/programs/dmhi/research-information/pandemics?utm_source=linkedin&amp;utm_medium=social&amp;utm_campaign=apa-pandemics&amp;utm_content=pandemics-resources" TargetMode="External"/><Relationship Id="rId23" Type="http://schemas.openxmlformats.org/officeDocument/2006/relationships/hyperlink" Target="https://carolgraysocialstories.com/carols-club/" TargetMode="External"/><Relationship Id="rId10" Type="http://schemas.openxmlformats.org/officeDocument/2006/relationships/hyperlink" Target="https://drive.google.com/open?id=130TOgIubOAG6-oU7zx5PGI7gAQbrS_JR" TargetMode="External"/><Relationship Id="rId19" Type="http://schemas.openxmlformats.org/officeDocument/2006/relationships/hyperlink" Target="https://www.elsa-support.co.uk/coronavirus-story-for-childr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oth.com/" TargetMode="External"/><Relationship Id="rId14" Type="http://schemas.openxmlformats.org/officeDocument/2006/relationships/hyperlink" Target="https://drive.google.com/a/hillingdon.gov.uk/file/d/1l-vm7nMuF-rfJ5x8hPX3-t59HbNfI2L-/view?usp=sharing" TargetMode="External"/><Relationship Id="rId22" Type="http://schemas.openxmlformats.org/officeDocument/2006/relationships/hyperlink" Target="https://www.nhs.uk/oneyou/every-mind-mat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E9F88C4</Template>
  <TotalTime>2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Carpenter</dc:creator>
  <cp:keywords/>
  <dc:description/>
  <cp:lastModifiedBy>Carole Carpenter</cp:lastModifiedBy>
  <cp:revision>1</cp:revision>
  <dcterms:created xsi:type="dcterms:W3CDTF">2020-03-31T08:20:00Z</dcterms:created>
  <dcterms:modified xsi:type="dcterms:W3CDTF">2020-03-31T08:22:00Z</dcterms:modified>
</cp:coreProperties>
</file>